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2"/>
        <w:gridCol w:w="2410"/>
        <w:gridCol w:w="992"/>
        <w:gridCol w:w="1128"/>
        <w:gridCol w:w="3933"/>
      </w:tblGrid>
      <w:tr w:rsidR="001706E2" w14:paraId="23F97637" w14:textId="77777777">
        <w:tblPrEx>
          <w:tblCellMar>
            <w:top w:w="0" w:type="dxa"/>
            <w:bottom w:w="0" w:type="dxa"/>
          </w:tblCellMar>
        </w:tblPrEx>
        <w:trPr>
          <w:trHeight w:val="620"/>
          <w:jc w:val="center"/>
        </w:trPr>
        <w:tc>
          <w:tcPr>
            <w:tcW w:w="955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E47D" w14:textId="77777777" w:rsidR="001706E2" w:rsidRDefault="00A06E99">
            <w:pPr>
              <w:jc w:val="center"/>
            </w:pPr>
            <w:r>
              <w:rPr>
                <w:rFonts w:ascii="標楷體" w:eastAsia="標楷體" w:hAnsi="標楷體"/>
                <w:b/>
                <w:sz w:val="36"/>
              </w:rPr>
              <w:t>疑似校園事件檢舉書</w:t>
            </w:r>
          </w:p>
        </w:tc>
      </w:tr>
      <w:tr w:rsidR="001706E2" w14:paraId="0B289C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D78D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檢舉人</w:t>
            </w:r>
          </w:p>
          <w:p w14:paraId="03B1FF36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資料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7CED" w14:textId="77777777" w:rsidR="001706E2" w:rsidRDefault="00A06E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6053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D86C9" w14:textId="77777777" w:rsidR="001706E2" w:rsidRDefault="00A06E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相關文件寄送地址</w:t>
            </w:r>
          </w:p>
        </w:tc>
      </w:tr>
      <w:tr w:rsidR="001706E2" w14:paraId="46ADE72C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09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82A38" w14:textId="77777777" w:rsidR="001706E2" w:rsidRDefault="001706E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6B5A" w14:textId="77777777" w:rsidR="001706E2" w:rsidRDefault="001706E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B40B3" w14:textId="77777777" w:rsidR="001706E2" w:rsidRDefault="001706E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06E2" w14:paraId="64DB69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5C27" w14:textId="77777777" w:rsidR="001706E2" w:rsidRDefault="001706E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FD7E" w14:textId="77777777" w:rsidR="001706E2" w:rsidRDefault="00A06E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檢舉日期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27C87" w14:textId="77777777" w:rsidR="001706E2" w:rsidRDefault="00A06E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連絡電話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011E6" w14:textId="77777777" w:rsidR="001706E2" w:rsidRDefault="00A06E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與被害人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學生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關係</w:t>
            </w:r>
          </w:p>
        </w:tc>
      </w:tr>
      <w:tr w:rsidR="001706E2" w14:paraId="54F98553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09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07E30" w14:textId="77777777" w:rsidR="001706E2" w:rsidRDefault="001706E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5C777" w14:textId="77777777" w:rsidR="001706E2" w:rsidRDefault="00A06E99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/>
                <w:sz w:val="26"/>
                <w:szCs w:val="26"/>
              </w:rPr>
              <w:t>日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D369" w14:textId="77777777" w:rsidR="001706E2" w:rsidRDefault="001706E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818F2" w14:textId="77777777" w:rsidR="001706E2" w:rsidRDefault="00A06E9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法定代理人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實際照顧者</w:t>
            </w:r>
          </w:p>
          <w:p w14:paraId="2461BF6D" w14:textId="77777777" w:rsidR="001706E2" w:rsidRDefault="00A06E9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被害人本人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其他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ˍˍˍˍ</w:t>
            </w:r>
            <w:proofErr w:type="gramEnd"/>
          </w:p>
        </w:tc>
      </w:tr>
      <w:tr w:rsidR="001706E2" w14:paraId="702DFA27" w14:textId="77777777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09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C9AFF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被害人</w:t>
            </w:r>
          </w:p>
          <w:p w14:paraId="5E52D3F2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/>
                <w:sz w:val="28"/>
              </w:rPr>
              <w:t>學生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  <w:p w14:paraId="2A99C44E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資料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CB28F" w14:textId="77777777" w:rsidR="001706E2" w:rsidRDefault="00A06E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被害人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學生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6053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0A11" w14:textId="77777777" w:rsidR="001706E2" w:rsidRDefault="00A06E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被害人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學生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就讀學校及班級</w:t>
            </w:r>
          </w:p>
        </w:tc>
      </w:tr>
      <w:tr w:rsidR="001706E2" w14:paraId="41AD3C97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092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28B0D" w14:textId="77777777" w:rsidR="001706E2" w:rsidRDefault="001706E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D4651" w14:textId="77777777" w:rsidR="001706E2" w:rsidRDefault="001706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6E09" w14:textId="77777777" w:rsidR="001706E2" w:rsidRDefault="001706E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6E2" w14:paraId="69BF87AC" w14:textId="77777777">
        <w:tblPrEx>
          <w:tblCellMar>
            <w:top w:w="0" w:type="dxa"/>
            <w:bottom w:w="0" w:type="dxa"/>
          </w:tblCellMar>
        </w:tblPrEx>
        <w:trPr>
          <w:trHeight w:val="5913"/>
          <w:jc w:val="center"/>
        </w:trPr>
        <w:tc>
          <w:tcPr>
            <w:tcW w:w="1092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4738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檢舉</w:t>
            </w:r>
          </w:p>
          <w:p w14:paraId="758B0B6D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事實</w:t>
            </w:r>
          </w:p>
          <w:p w14:paraId="72425DDD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內容</w:t>
            </w:r>
          </w:p>
        </w:tc>
        <w:tc>
          <w:tcPr>
            <w:tcW w:w="84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DE7E" w14:textId="77777777" w:rsidR="001706E2" w:rsidRDefault="00A06E99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>請說明行為人</w:t>
            </w:r>
            <w:r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/>
                <w:sz w:val="28"/>
              </w:rPr>
              <w:t>教師</w:t>
            </w:r>
            <w:r>
              <w:rPr>
                <w:rFonts w:ascii="標楷體" w:eastAsia="標楷體" w:hAnsi="標楷體"/>
                <w:sz w:val="28"/>
              </w:rPr>
              <w:t>)</w:t>
            </w:r>
            <w:r>
              <w:rPr>
                <w:rFonts w:ascii="標楷體" w:eastAsia="標楷體" w:hAnsi="標楷體"/>
                <w:sz w:val="28"/>
              </w:rPr>
              <w:t>之姓名及言行作為，如有相關證據亦應記載或檢</w:t>
            </w:r>
            <w:proofErr w:type="gramStart"/>
            <w:r>
              <w:rPr>
                <w:rFonts w:ascii="標楷體" w:eastAsia="標楷體" w:hAnsi="標楷體"/>
                <w:sz w:val="28"/>
              </w:rPr>
              <w:t>附</w:t>
            </w:r>
            <w:proofErr w:type="gramEnd"/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1706E2" w14:paraId="5A769A44" w14:textId="77777777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1092" w:type="dxa"/>
            <w:vMerge/>
            <w:tcBorders>
              <w:top w:val="single" w:sz="2" w:space="0" w:color="000000"/>
              <w:left w:val="single" w:sz="18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4D415" w14:textId="77777777" w:rsidR="001706E2" w:rsidRDefault="001706E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63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1A78" w14:textId="77777777" w:rsidR="001706E2" w:rsidRDefault="00A06E99">
            <w:pPr>
              <w:pStyle w:val="a3"/>
              <w:spacing w:line="240" w:lineRule="atLeast"/>
              <w:ind w:left="26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以上記錄經向檢舉人朗讀或交付閱覽，確認無誤後，請檢舉人簽名或蓋章。</w:t>
            </w:r>
          </w:p>
          <w:p w14:paraId="35495CB7" w14:textId="77777777" w:rsidR="001706E2" w:rsidRDefault="00A06E99">
            <w:pPr>
              <w:pStyle w:val="a3"/>
              <w:spacing w:line="240" w:lineRule="atLeast"/>
              <w:ind w:left="26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檢舉人（簽名或蓋章）：</w:t>
            </w:r>
          </w:p>
        </w:tc>
      </w:tr>
      <w:tr w:rsidR="001706E2" w14:paraId="065EB21D" w14:textId="77777777">
        <w:tblPrEx>
          <w:tblCellMar>
            <w:top w:w="0" w:type="dxa"/>
            <w:bottom w:w="0" w:type="dxa"/>
          </w:tblCellMar>
        </w:tblPrEx>
        <w:trPr>
          <w:trHeight w:val="2604"/>
          <w:jc w:val="center"/>
        </w:trPr>
        <w:tc>
          <w:tcPr>
            <w:tcW w:w="1092" w:type="dxa"/>
            <w:tcBorders>
              <w:top w:val="single" w:sz="2" w:space="0" w:color="000000"/>
              <w:left w:val="single" w:sz="18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90EFA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學校</w:t>
            </w:r>
          </w:p>
          <w:p w14:paraId="5D90525A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承辦</w:t>
            </w:r>
          </w:p>
          <w:p w14:paraId="04B4361E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處室</w:t>
            </w:r>
          </w:p>
          <w:p w14:paraId="108CD433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擬辦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5DF5" w14:textId="77777777" w:rsidR="001706E2" w:rsidRDefault="001706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20AD" w14:textId="77777777" w:rsidR="001706E2" w:rsidRDefault="00A06E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校長</w:t>
            </w:r>
          </w:p>
          <w:p w14:paraId="130C47D2" w14:textId="77777777" w:rsidR="001706E2" w:rsidRDefault="00A06E99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批示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F4E4" w14:textId="77777777" w:rsidR="001706E2" w:rsidRDefault="001706E2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14:paraId="79E3A97F" w14:textId="77777777" w:rsidR="001706E2" w:rsidRDefault="001706E2">
      <w:pPr>
        <w:rPr>
          <w:rFonts w:ascii="標楷體" w:eastAsia="標楷體" w:hAnsi="標楷體"/>
        </w:rPr>
      </w:pPr>
    </w:p>
    <w:sectPr w:rsidR="001706E2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AAA6" w14:textId="77777777" w:rsidR="00A06E99" w:rsidRDefault="00A06E99">
      <w:r>
        <w:separator/>
      </w:r>
    </w:p>
  </w:endnote>
  <w:endnote w:type="continuationSeparator" w:id="0">
    <w:p w14:paraId="67CCA00F" w14:textId="77777777" w:rsidR="00A06E99" w:rsidRDefault="00A0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8887" w14:textId="77777777" w:rsidR="00A06E99" w:rsidRDefault="00A06E99">
      <w:r>
        <w:rPr>
          <w:color w:val="000000"/>
        </w:rPr>
        <w:separator/>
      </w:r>
    </w:p>
  </w:footnote>
  <w:footnote w:type="continuationSeparator" w:id="0">
    <w:p w14:paraId="3130EF81" w14:textId="77777777" w:rsidR="00A06E99" w:rsidRDefault="00A06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706E2"/>
    <w:rsid w:val="00015A03"/>
    <w:rsid w:val="001706E2"/>
    <w:rsid w:val="00A0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750B"/>
  <w15:docId w15:val="{2E9EA5ED-A68E-4127-9CFF-5E5723EF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spacing w:after="120"/>
    </w:pPr>
    <w:rPr>
      <w:rFonts w:ascii="Times New Roman" w:hAnsi="Times New Roman"/>
      <w:kern w:val="0"/>
      <w:sz w:val="20"/>
      <w:szCs w:val="20"/>
    </w:rPr>
  </w:style>
  <w:style w:type="character" w:customStyle="1" w:styleId="a4">
    <w:name w:val="本文 字元"/>
    <w:basedOn w:val="a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Lin</dc:creator>
  <cp:lastModifiedBy>Nien-Tzu Wei</cp:lastModifiedBy>
  <cp:revision>2</cp:revision>
  <dcterms:created xsi:type="dcterms:W3CDTF">2026-09-11T04:42:00Z</dcterms:created>
  <dcterms:modified xsi:type="dcterms:W3CDTF">2026-09-11T04:42:00Z</dcterms:modified>
</cp:coreProperties>
</file>